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BB" w:rsidRPr="00CA4ED5" w:rsidRDefault="00B307BB" w:rsidP="00D76DDB">
      <w:pPr>
        <w:jc w:val="center"/>
        <w:rPr>
          <w:b/>
          <w:bCs/>
        </w:rPr>
      </w:pPr>
      <w:r w:rsidRPr="00CA4ED5">
        <w:rPr>
          <w:b/>
          <w:bCs/>
        </w:rPr>
        <w:t xml:space="preserve">ALLEGATO </w:t>
      </w:r>
      <w:r>
        <w:rPr>
          <w:b/>
          <w:bCs/>
        </w:rPr>
        <w:t>3</w:t>
      </w:r>
    </w:p>
    <w:p w:rsidR="00B307BB" w:rsidRPr="00CA4ED5" w:rsidRDefault="00B307BB" w:rsidP="0015234F">
      <w:pPr>
        <w:jc w:val="center"/>
        <w:rPr>
          <w:b/>
          <w:bCs/>
          <w:sz w:val="28"/>
          <w:szCs w:val="28"/>
        </w:rPr>
      </w:pPr>
      <w:r w:rsidRPr="00CA4ED5">
        <w:rPr>
          <w:b/>
          <w:bCs/>
          <w:sz w:val="28"/>
          <w:szCs w:val="28"/>
        </w:rPr>
        <w:t>OFFERTA ECONOMICA</w:t>
      </w:r>
    </w:p>
    <w:p w:rsidR="00B307BB" w:rsidRDefault="00B307BB" w:rsidP="0015234F">
      <w:pPr>
        <w:jc w:val="both"/>
      </w:pPr>
      <w:r>
        <w:t xml:space="preserve">Impresa ________________________________________________________________________________  </w:t>
      </w:r>
    </w:p>
    <w:p w:rsidR="00B307BB" w:rsidRDefault="00B307BB" w:rsidP="0015234F">
      <w:pPr>
        <w:jc w:val="both"/>
      </w:pPr>
      <w:r>
        <w:t xml:space="preserve">(forma giuridica)__________________________________________________________________________ </w:t>
      </w:r>
    </w:p>
    <w:p w:rsidR="00B307BB" w:rsidRDefault="00B307BB" w:rsidP="0015234F">
      <w:pPr>
        <w:jc w:val="both"/>
      </w:pPr>
      <w:r>
        <w:t>con sede legale in _________________________________________________________________________</w:t>
      </w:r>
    </w:p>
    <w:p w:rsidR="00B307BB" w:rsidRDefault="00B307BB" w:rsidP="00A7119C">
      <w:pPr>
        <w:jc w:val="both"/>
      </w:pPr>
      <w:r>
        <w:t xml:space="preserve">Partita Iva/C.F.  _________________________________________ Tel ______________________________ </w:t>
      </w:r>
    </w:p>
    <w:p w:rsidR="00B307BB" w:rsidRDefault="00B307BB" w:rsidP="00A7119C">
      <w:pPr>
        <w:jc w:val="both"/>
      </w:pPr>
      <w:r>
        <w:t>Fax_____________________________________Email ___________________________________________</w:t>
      </w:r>
    </w:p>
    <w:p w:rsidR="00B307BB" w:rsidRDefault="00B307BB" w:rsidP="0015234F">
      <w:pPr>
        <w:jc w:val="both"/>
      </w:pPr>
    </w:p>
    <w:p w:rsidR="00B307BB" w:rsidRDefault="00B307BB" w:rsidP="0015234F">
      <w:pPr>
        <w:jc w:val="both"/>
      </w:pPr>
      <w:r>
        <w:t xml:space="preserve">per la realizzazione del servizio per lo svolgimento di n.1 viaggio e soggiorno a Parigi (Francia) comprensivo di tirocinio/stage presso aziende del settore . </w:t>
      </w:r>
    </w:p>
    <w:p w:rsidR="00B307BB" w:rsidRPr="00787EF1" w:rsidRDefault="00B307BB" w:rsidP="00A7119C">
      <w:pPr>
        <w:jc w:val="center"/>
        <w:rPr>
          <w:b/>
          <w:bCs/>
          <w:i/>
          <w:iCs/>
        </w:rPr>
      </w:pPr>
      <w:r w:rsidRPr="00787EF1">
        <w:t xml:space="preserve">PROGETTO: </w:t>
      </w:r>
      <w:r w:rsidRPr="00721C0B">
        <w:rPr>
          <w:b/>
          <w:bCs/>
          <w:i/>
          <w:iCs/>
        </w:rPr>
        <w:t>“</w:t>
      </w:r>
      <w:r>
        <w:rPr>
          <w:b/>
          <w:bCs/>
          <w:i/>
          <w:iCs/>
        </w:rPr>
        <w:t>STAGE  ET PLACEMENT</w:t>
      </w:r>
      <w:r w:rsidRPr="00721C0B">
        <w:rPr>
          <w:b/>
          <w:bCs/>
          <w:i/>
          <w:iCs/>
        </w:rPr>
        <w:t xml:space="preserve">” </w:t>
      </w:r>
      <w:r w:rsidRPr="00721C0B">
        <w:rPr>
          <w:i/>
          <w:iCs/>
        </w:rPr>
        <w:t xml:space="preserve">Codice </w:t>
      </w:r>
      <w:r w:rsidRPr="00A66E7D">
        <w:rPr>
          <w:color w:val="333333"/>
          <w:lang w:eastAsia="it-IT"/>
        </w:rPr>
        <w:t xml:space="preserve"> </w:t>
      </w:r>
      <w:r w:rsidRPr="00A66E7D">
        <w:rPr>
          <w:b/>
          <w:bCs/>
          <w:i/>
          <w:iCs/>
        </w:rPr>
        <w:t>C-5-FSE02_POR_SICILIA-2012-767</w:t>
      </w:r>
    </w:p>
    <w:p w:rsidR="00B307BB" w:rsidRPr="00787EF1" w:rsidRDefault="00B307BB" w:rsidP="00787EF1">
      <w:pPr>
        <w:jc w:val="center"/>
      </w:pPr>
      <w:r w:rsidRPr="00787EF1">
        <w:t xml:space="preserve">COSTO </w:t>
      </w:r>
      <w:r w:rsidRPr="00787EF1">
        <w:rPr>
          <w:b/>
          <w:bCs/>
        </w:rPr>
        <w:t>COMPLESSIVO</w:t>
      </w:r>
      <w:r w:rsidRPr="00787EF1">
        <w:t xml:space="preserve"> </w:t>
      </w:r>
      <w:r>
        <w:t xml:space="preserve">(IVA COMPRESA) </w:t>
      </w:r>
      <w:r w:rsidRPr="00787EF1">
        <w:t>DEL PACCHETTO COMPLETO DEI SERVIZI OFFERTI AI 15 ALUNNI ED AI 2 ACCOMPAGNATORI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2582"/>
      </w:tblGrid>
      <w:tr w:rsidR="00B307BB" w:rsidRPr="00655452">
        <w:tc>
          <w:tcPr>
            <w:tcW w:w="7196" w:type="dxa"/>
          </w:tcPr>
          <w:p w:rsidR="00B307BB" w:rsidRPr="00655452" w:rsidRDefault="00B307BB" w:rsidP="00655452">
            <w:pPr>
              <w:spacing w:after="120" w:line="240" w:lineRule="auto"/>
              <w:jc w:val="both"/>
              <w:rPr>
                <w:highlight w:val="yellow"/>
              </w:rPr>
            </w:pPr>
            <w:r w:rsidRPr="00655452">
              <w:rPr>
                <w:b/>
                <w:bCs/>
              </w:rPr>
              <w:t>SPESE VIAGGIO, VITTO E ALLOGGIO</w:t>
            </w:r>
            <w:r w:rsidRPr="00655452">
              <w:t xml:space="preserve"> – soggiorno in un Paese dell’Unione Europea per tre settimane per 15 allievi + 2 tutors accompagnatori</w:t>
            </w:r>
          </w:p>
        </w:tc>
        <w:tc>
          <w:tcPr>
            <w:tcW w:w="2582" w:type="dxa"/>
          </w:tcPr>
          <w:p w:rsidR="00B307BB" w:rsidRPr="00655452" w:rsidRDefault="00B307BB" w:rsidP="00655452">
            <w:pPr>
              <w:spacing w:after="120" w:line="240" w:lineRule="auto"/>
              <w:jc w:val="both"/>
            </w:pPr>
            <w:r>
              <w:t>€</w:t>
            </w:r>
          </w:p>
        </w:tc>
      </w:tr>
      <w:tr w:rsidR="00B307BB" w:rsidRPr="00655452">
        <w:tc>
          <w:tcPr>
            <w:tcW w:w="7196" w:type="dxa"/>
          </w:tcPr>
          <w:p w:rsidR="00B307BB" w:rsidRPr="00655452" w:rsidRDefault="00B307BB" w:rsidP="00655452">
            <w:pPr>
              <w:spacing w:after="120" w:line="240" w:lineRule="auto"/>
              <w:jc w:val="both"/>
              <w:rPr>
                <w:highlight w:val="yellow"/>
              </w:rPr>
            </w:pPr>
            <w:r>
              <w:rPr>
                <w:b/>
                <w:bCs/>
              </w:rPr>
              <w:t>TUTOR</w:t>
            </w:r>
            <w:r w:rsidRPr="009E3DC3">
              <w:rPr>
                <w:b/>
                <w:bCs/>
              </w:rPr>
              <w:t xml:space="preserve"> aziendale</w:t>
            </w:r>
            <w:r>
              <w:rPr>
                <w:b/>
                <w:bCs/>
              </w:rPr>
              <w:t xml:space="preserve"> </w:t>
            </w:r>
            <w:r w:rsidRPr="001A4DCE">
              <w:t>(supporto nelle</w:t>
            </w:r>
            <w:r>
              <w:t xml:space="preserve"> attività di orientamento, raccordo tra aziende e corsisti, collaborazione con tutor didattici anche nella compilazione della piattaforma di Gestione degli interventi, accertamento competenze in uscita degli stagisti)</w:t>
            </w:r>
          </w:p>
        </w:tc>
        <w:tc>
          <w:tcPr>
            <w:tcW w:w="2582" w:type="dxa"/>
          </w:tcPr>
          <w:p w:rsidR="00B307BB" w:rsidRPr="00655452" w:rsidRDefault="00B307BB" w:rsidP="00655452">
            <w:pPr>
              <w:spacing w:after="120" w:line="240" w:lineRule="auto"/>
            </w:pPr>
            <w:r>
              <w:t>€</w:t>
            </w:r>
          </w:p>
        </w:tc>
      </w:tr>
      <w:tr w:rsidR="00B307BB" w:rsidRPr="00655452">
        <w:tc>
          <w:tcPr>
            <w:tcW w:w="7196" w:type="dxa"/>
          </w:tcPr>
          <w:p w:rsidR="00B307BB" w:rsidRPr="00655452" w:rsidRDefault="00B307BB" w:rsidP="00787EF1">
            <w:pPr>
              <w:spacing w:after="120" w:line="240" w:lineRule="auto"/>
              <w:jc w:val="right"/>
              <w:rPr>
                <w:b/>
                <w:bCs/>
              </w:rPr>
            </w:pPr>
            <w:r w:rsidRPr="00655452">
              <w:rPr>
                <w:b/>
                <w:bCs/>
              </w:rPr>
              <w:t>TOTALE OFFERTA</w:t>
            </w:r>
            <w:r>
              <w:rPr>
                <w:b/>
                <w:bCs/>
              </w:rPr>
              <w:t xml:space="preserve"> (I.C.)</w:t>
            </w:r>
          </w:p>
        </w:tc>
        <w:tc>
          <w:tcPr>
            <w:tcW w:w="2582" w:type="dxa"/>
          </w:tcPr>
          <w:p w:rsidR="00B307BB" w:rsidRPr="00655452" w:rsidRDefault="00B307BB" w:rsidP="00655452">
            <w:pPr>
              <w:spacing w:after="120" w:line="240" w:lineRule="auto"/>
              <w:jc w:val="both"/>
              <w:rPr>
                <w:b/>
                <w:bCs/>
              </w:rPr>
            </w:pPr>
          </w:p>
        </w:tc>
      </w:tr>
    </w:tbl>
    <w:p w:rsidR="00B307BB" w:rsidRDefault="00B307BB" w:rsidP="006B51D9">
      <w:pPr>
        <w:spacing w:line="360" w:lineRule="auto"/>
        <w:jc w:val="both"/>
      </w:pPr>
    </w:p>
    <w:p w:rsidR="00B307BB" w:rsidRPr="00787EF1" w:rsidRDefault="00B307BB" w:rsidP="00787EF1">
      <w:pPr>
        <w:jc w:val="center"/>
      </w:pPr>
      <w:r w:rsidRPr="00787EF1">
        <w:t xml:space="preserve">COSTO </w:t>
      </w:r>
      <w:r w:rsidRPr="00787EF1">
        <w:rPr>
          <w:b/>
          <w:bCs/>
        </w:rPr>
        <w:t>INDIVIVIDUALE</w:t>
      </w:r>
      <w:r w:rsidRPr="00787EF1">
        <w:t xml:space="preserve"> DEL PACCHETTO COMPLETO DEI SERVIZI OFFERTI AI 15 ALUNNI ED AI 2 ACCOMPAGNATORI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96"/>
        <w:gridCol w:w="2551"/>
      </w:tblGrid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  <w:jc w:val="center"/>
              <w:rPr>
                <w:b/>
                <w:bCs/>
              </w:rPr>
            </w:pPr>
            <w:r w:rsidRPr="00655452">
              <w:rPr>
                <w:b/>
                <w:bCs/>
              </w:rPr>
              <w:t>Voci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  <w:rPr>
                <w:b/>
                <w:bCs/>
              </w:rPr>
            </w:pPr>
            <w:r w:rsidRPr="00655452">
              <w:rPr>
                <w:b/>
                <w:bCs/>
              </w:rPr>
              <w:t>Costo IVA compresa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Pr="00655452" w:rsidRDefault="00B307BB" w:rsidP="0015234F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jc w:val="both"/>
            </w:pPr>
            <w:r w:rsidRPr="00655452">
              <w:t xml:space="preserve">Vitto </w:t>
            </w:r>
          </w:p>
          <w:p w:rsidR="00B307BB" w:rsidRPr="00655452" w:rsidRDefault="00B307BB" w:rsidP="0015234F">
            <w:pPr>
              <w:spacing w:after="120" w:line="240" w:lineRule="auto"/>
              <w:jc w:val="both"/>
            </w:pPr>
            <w:r w:rsidRPr="00655452">
              <w:t>……………………………………………………………………………………………………………………..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15234F">
            <w:pPr>
              <w:spacing w:after="120" w:line="240" w:lineRule="auto"/>
            </w:pPr>
            <w:r w:rsidRPr="00655452">
              <w:t>€ ………………………………….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Pr="00655452" w:rsidRDefault="00B307BB" w:rsidP="0015234F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jc w:val="both"/>
            </w:pPr>
            <w:r w:rsidRPr="00655452">
              <w:t>Alloggio</w:t>
            </w:r>
          </w:p>
          <w:p w:rsidR="00B307BB" w:rsidRPr="00655452" w:rsidRDefault="00B307BB" w:rsidP="00390AD4">
            <w:pPr>
              <w:spacing w:after="120" w:line="240" w:lineRule="auto"/>
              <w:jc w:val="both"/>
            </w:pPr>
            <w:r>
              <w:t>……</w:t>
            </w:r>
            <w:r w:rsidRPr="00655452">
              <w:t>………………………………………………………………………………………………………………..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15234F">
            <w:pPr>
              <w:spacing w:after="120" w:line="240" w:lineRule="auto"/>
            </w:pPr>
            <w:r w:rsidRPr="00655452">
              <w:t>€ ………………………………….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Default="00B307BB" w:rsidP="00390AD4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jc w:val="both"/>
            </w:pPr>
            <w:r>
              <w:t>Viaggio</w:t>
            </w:r>
          </w:p>
          <w:p w:rsidR="00B307BB" w:rsidRPr="00655452" w:rsidRDefault="00B307BB" w:rsidP="00390AD4">
            <w:pPr>
              <w:pStyle w:val="ListParagraph"/>
              <w:spacing w:after="120" w:line="240" w:lineRule="auto"/>
              <w:ind w:left="0"/>
              <w:jc w:val="both"/>
            </w:pPr>
            <w:r>
              <w:t>……</w:t>
            </w:r>
            <w:r w:rsidRPr="00655452">
              <w:t>………………………………………………………………………………………………………………..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15234F">
            <w:pPr>
              <w:spacing w:after="120" w:line="240" w:lineRule="auto"/>
            </w:pPr>
            <w:r w:rsidRPr="00655452">
              <w:t>€ ………………….…………….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Pr="00B333DF" w:rsidRDefault="00B307BB" w:rsidP="00390AD4">
            <w:pPr>
              <w:numPr>
                <w:ilvl w:val="0"/>
                <w:numId w:val="2"/>
              </w:numPr>
              <w:spacing w:after="120" w:line="240" w:lineRule="auto"/>
              <w:jc w:val="both"/>
            </w:pPr>
            <w:r w:rsidRPr="00B333DF">
              <w:t>Assicurazione partecipanti</w:t>
            </w:r>
          </w:p>
          <w:p w:rsidR="00B307BB" w:rsidRPr="00B333DF" w:rsidRDefault="00B307BB" w:rsidP="00390AD4">
            <w:pPr>
              <w:spacing w:after="120" w:line="240" w:lineRule="auto"/>
              <w:jc w:val="both"/>
            </w:pPr>
            <w:r w:rsidRPr="00B333DF">
              <w:t>……………………………………………………………………………………………………………………..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</w:pPr>
            <w:r w:rsidRPr="00B333DF">
              <w:t>€ ……………………………….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Default="00B307BB" w:rsidP="00390AD4">
            <w:pPr>
              <w:numPr>
                <w:ilvl w:val="0"/>
                <w:numId w:val="2"/>
              </w:numPr>
              <w:spacing w:after="120" w:line="240" w:lineRule="auto"/>
              <w:jc w:val="both"/>
            </w:pPr>
            <w:r>
              <w:t>Spese attuazione stage linguistico</w:t>
            </w:r>
          </w:p>
          <w:p w:rsidR="00B307BB" w:rsidRPr="00655452" w:rsidRDefault="00B307BB" w:rsidP="00390AD4">
            <w:pPr>
              <w:spacing w:after="120" w:line="240" w:lineRule="auto"/>
              <w:jc w:val="both"/>
            </w:pPr>
            <w:r>
              <w:t>……</w:t>
            </w:r>
            <w:r w:rsidRPr="00655452">
              <w:t>………………………………………………………………………………………………………………..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</w:pPr>
            <w:r w:rsidRPr="00655452">
              <w:t>€ ……………………………</w:t>
            </w:r>
            <w:r>
              <w:t>..</w:t>
            </w:r>
            <w:r w:rsidRPr="00655452">
              <w:t>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Default="00B307BB" w:rsidP="00F26A3B">
            <w:pPr>
              <w:numPr>
                <w:ilvl w:val="0"/>
                <w:numId w:val="2"/>
              </w:numPr>
              <w:spacing w:after="120" w:line="240" w:lineRule="auto"/>
              <w:jc w:val="both"/>
            </w:pPr>
            <w:r>
              <w:t>Attività ed escursioni</w:t>
            </w:r>
          </w:p>
          <w:p w:rsidR="00B307BB" w:rsidRPr="00655452" w:rsidRDefault="00B307BB" w:rsidP="00F26A3B">
            <w:pPr>
              <w:spacing w:after="120" w:line="240" w:lineRule="auto"/>
              <w:jc w:val="both"/>
            </w:pPr>
            <w:r>
              <w:t>……</w:t>
            </w:r>
            <w:r w:rsidRPr="00655452">
              <w:t>………………………………………………………………………………………………………………..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</w:pPr>
            <w:r w:rsidRPr="00655452">
              <w:t>€ ……………………………</w:t>
            </w:r>
            <w:r>
              <w:t>..</w:t>
            </w:r>
            <w:r w:rsidRPr="00655452">
              <w:t>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Pr="00655452" w:rsidRDefault="00B307BB" w:rsidP="00E9407A">
            <w:pPr>
              <w:spacing w:after="120" w:line="240" w:lineRule="auto"/>
              <w:jc w:val="both"/>
            </w:pPr>
            <w:r w:rsidRPr="00655452">
              <w:t>Totale ( voci 1+2+3+4+5</w:t>
            </w:r>
            <w:r>
              <w:t>+6</w:t>
            </w:r>
            <w:r w:rsidRPr="00655452">
              <w:t>) IVA compresa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</w:pPr>
            <w:r w:rsidRPr="00655452">
              <w:t>€ ……………………………….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Pr="00655452" w:rsidRDefault="00B307BB" w:rsidP="00E9407A">
            <w:pPr>
              <w:spacing w:after="120" w:line="240" w:lineRule="auto"/>
              <w:jc w:val="both"/>
            </w:pPr>
            <w:r w:rsidRPr="00655452">
              <w:t>(in cifre)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</w:pPr>
            <w:r w:rsidRPr="00655452">
              <w:t>€ ……………………………….</w:t>
            </w:r>
          </w:p>
        </w:tc>
      </w:tr>
      <w:tr w:rsidR="00B307BB" w:rsidRPr="00655452">
        <w:trPr>
          <w:trHeight w:val="737"/>
        </w:trPr>
        <w:tc>
          <w:tcPr>
            <w:tcW w:w="7196" w:type="dxa"/>
            <w:tcBorders>
              <w:right w:val="single" w:sz="4" w:space="0" w:color="auto"/>
            </w:tcBorders>
          </w:tcPr>
          <w:p w:rsidR="00B307BB" w:rsidRPr="00655452" w:rsidRDefault="00B307BB" w:rsidP="00E9407A">
            <w:pPr>
              <w:spacing w:after="120" w:line="240" w:lineRule="auto"/>
              <w:jc w:val="both"/>
            </w:pPr>
            <w:r w:rsidRPr="00655452">
              <w:t>(in lettere)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BB" w:rsidRPr="00655452" w:rsidRDefault="00B307BB" w:rsidP="00E9407A">
            <w:pPr>
              <w:spacing w:after="120" w:line="240" w:lineRule="auto"/>
            </w:pPr>
            <w:r w:rsidRPr="00655452">
              <w:t>€ ……………………………….</w:t>
            </w:r>
          </w:p>
        </w:tc>
      </w:tr>
    </w:tbl>
    <w:p w:rsidR="00B307BB" w:rsidRDefault="00B307BB" w:rsidP="0050698A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B307BB" w:rsidRDefault="00B307BB" w:rsidP="0050698A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544C32">
        <w:rPr>
          <w:sz w:val="20"/>
          <w:szCs w:val="20"/>
        </w:rPr>
        <w:t>………………....….., lì ……………….</w:t>
      </w:r>
    </w:p>
    <w:p w:rsidR="00B307BB" w:rsidRPr="0050698A" w:rsidRDefault="00B307BB" w:rsidP="00D008A0">
      <w:pPr>
        <w:spacing w:line="240" w:lineRule="auto"/>
        <w:ind w:left="5220" w:firstLine="708"/>
        <w:jc w:val="both"/>
        <w:rPr>
          <w:sz w:val="20"/>
          <w:szCs w:val="20"/>
        </w:rPr>
      </w:pPr>
      <w:r w:rsidRPr="00544C32">
        <w:rPr>
          <w:sz w:val="20"/>
          <w:szCs w:val="20"/>
        </w:rPr>
        <w:t>Il Dichiarante…</w:t>
      </w:r>
      <w:r>
        <w:t>……………………………………….</w:t>
      </w:r>
    </w:p>
    <w:sectPr w:rsidR="00B307BB" w:rsidRPr="0050698A" w:rsidSect="00D008A0">
      <w:footerReference w:type="default" r:id="rId7"/>
      <w:pgSz w:w="11906" w:h="16838"/>
      <w:pgMar w:top="1418" w:right="851" w:bottom="1134" w:left="851" w:header="709" w:footer="3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7BB" w:rsidRDefault="00B307BB">
      <w:r>
        <w:separator/>
      </w:r>
    </w:p>
  </w:endnote>
  <w:endnote w:type="continuationSeparator" w:id="1">
    <w:p w:rsidR="00B307BB" w:rsidRDefault="00B30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7BB" w:rsidRDefault="00B307BB" w:rsidP="00A7119C">
    <w:pPr>
      <w:pStyle w:val="Footer"/>
      <w:spacing w:after="0" w:line="240" w:lineRule="auto"/>
      <w:rPr>
        <w:b/>
        <w:bCs/>
        <w:i/>
        <w:iCs/>
        <w:noProof/>
        <w:sz w:val="18"/>
        <w:szCs w:val="18"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alt="Pon_Logo_FSE_MIUR_t" style="position:absolute;margin-left:9pt;margin-top:6.8pt;width:186.65pt;height:31.25pt;z-index:251658240;visibility:visible">
          <v:imagedata r:id="rId1" o:title=""/>
        </v:shape>
      </w:pict>
    </w:r>
    <w:r>
      <w:rPr>
        <w:noProof/>
        <w:lang w:eastAsia="it-IT"/>
      </w:rPr>
      <w:pict>
        <v:oval id="_x0000_s2050" style="position:absolute;margin-left:552.3pt;margin-top:809.7pt;width:36.45pt;height:26.15pt;rotation:-180;flip:x;z-index:251657216;mso-position-horizontal-relative:page;mso-position-vertical-relative:page;v-text-anchor:middle" filled="f" fillcolor="#c0504d" strokecolor="#a7bfde" strokeweight="1pt">
          <v:textbox style="mso-next-textbox:#_x0000_s2050" inset=",0,,0">
            <w:txbxContent>
              <w:p w:rsidR="00B307BB" w:rsidRPr="00473CB0" w:rsidRDefault="00B307BB" w:rsidP="00A7119C">
                <w:pPr>
                  <w:pStyle w:val="Footer"/>
                  <w:rPr>
                    <w:color w:val="4F81BD"/>
                  </w:rPr>
                </w:pPr>
                <w:fldSimple w:instr=" PAGE  \* MERGEFORMAT ">
                  <w:r w:rsidRPr="00D008A0">
                    <w:rPr>
                      <w:noProof/>
                      <w:color w:val="4F81BD"/>
                    </w:rPr>
                    <w:t>1</w:t>
                  </w:r>
                </w:fldSimple>
              </w:p>
            </w:txbxContent>
          </v:textbox>
          <w10:wrap anchorx="page" anchory="page"/>
        </v:oval>
      </w:pict>
    </w:r>
    <w:r>
      <w:rPr>
        <w:noProof/>
        <w:lang w:eastAsia="it-IT"/>
      </w:rPr>
      <w:tab/>
    </w:r>
    <w:r>
      <w:rPr>
        <w:noProof/>
        <w:lang w:eastAsia="it-IT"/>
      </w:rPr>
      <w:tab/>
    </w:r>
    <w:r w:rsidRPr="006B0CB0">
      <w:rPr>
        <w:noProof/>
        <w:sz w:val="18"/>
        <w:szCs w:val="18"/>
        <w:lang w:eastAsia="it-IT"/>
      </w:rPr>
      <w:t>CODICE PROGETTO:</w:t>
    </w:r>
    <w:r w:rsidRPr="006B0CB0">
      <w:rPr>
        <w:b/>
        <w:bCs/>
        <w:i/>
        <w:iCs/>
      </w:rPr>
      <w:t xml:space="preserve"> </w:t>
    </w:r>
    <w:r w:rsidRPr="00A66E7D">
      <w:rPr>
        <w:b/>
        <w:bCs/>
        <w:i/>
        <w:iCs/>
        <w:sz w:val="18"/>
        <w:szCs w:val="18"/>
      </w:rPr>
      <w:t>C-5-FSE02_POR_SICILIA-2012-767</w:t>
    </w:r>
  </w:p>
  <w:p w:rsidR="00B307BB" w:rsidRDefault="00B307BB" w:rsidP="00A7119C">
    <w:pPr>
      <w:pStyle w:val="Footer"/>
      <w:tabs>
        <w:tab w:val="left" w:pos="5580"/>
      </w:tabs>
      <w:spacing w:after="0" w:line="240" w:lineRule="auto"/>
      <w:rPr>
        <w:b/>
        <w:bCs/>
        <w:noProof/>
        <w:sz w:val="18"/>
        <w:szCs w:val="18"/>
        <w:lang w:eastAsia="it-IT"/>
      </w:rPr>
    </w:pPr>
    <w:r>
      <w:rPr>
        <w:noProof/>
        <w:sz w:val="18"/>
        <w:szCs w:val="18"/>
        <w:lang w:eastAsia="it-IT"/>
      </w:rPr>
      <w:tab/>
    </w:r>
    <w:r>
      <w:rPr>
        <w:noProof/>
        <w:sz w:val="18"/>
        <w:szCs w:val="18"/>
        <w:lang w:eastAsia="it-IT"/>
      </w:rPr>
      <w:tab/>
      <w:t xml:space="preserve"> CODICE CUP: </w:t>
    </w:r>
    <w:r w:rsidRPr="006B0CB0">
      <w:rPr>
        <w:b/>
        <w:bCs/>
        <w:noProof/>
        <w:sz w:val="18"/>
        <w:szCs w:val="18"/>
        <w:lang w:eastAsia="it-IT"/>
      </w:rPr>
      <w:t>J55C120004</w:t>
    </w:r>
    <w:r>
      <w:rPr>
        <w:b/>
        <w:bCs/>
        <w:noProof/>
        <w:sz w:val="18"/>
        <w:szCs w:val="18"/>
        <w:lang w:eastAsia="it-IT"/>
      </w:rPr>
      <w:t>8</w:t>
    </w:r>
    <w:r w:rsidRPr="006B0CB0">
      <w:rPr>
        <w:b/>
        <w:bCs/>
        <w:noProof/>
        <w:sz w:val="18"/>
        <w:szCs w:val="18"/>
        <w:lang w:eastAsia="it-IT"/>
      </w:rPr>
      <w:t>0007</w:t>
    </w:r>
  </w:p>
  <w:p w:rsidR="00B307BB" w:rsidRPr="006B0CB0" w:rsidRDefault="00B307BB" w:rsidP="00A7119C">
    <w:pPr>
      <w:pStyle w:val="Footer"/>
      <w:tabs>
        <w:tab w:val="left" w:pos="5580"/>
      </w:tabs>
      <w:spacing w:after="0" w:line="240" w:lineRule="auto"/>
      <w:rPr>
        <w:noProof/>
        <w:sz w:val="18"/>
        <w:szCs w:val="18"/>
        <w:lang w:eastAsia="it-IT"/>
      </w:rPr>
    </w:pPr>
    <w:r>
      <w:rPr>
        <w:noProof/>
        <w:sz w:val="18"/>
        <w:szCs w:val="18"/>
        <w:lang w:eastAsia="it-IT"/>
      </w:rPr>
      <w:tab/>
    </w:r>
    <w:r>
      <w:rPr>
        <w:noProof/>
        <w:sz w:val="18"/>
        <w:szCs w:val="18"/>
        <w:lang w:eastAsia="it-IT"/>
      </w:rPr>
      <w:tab/>
      <w:t xml:space="preserve"> CODICE CIG: </w:t>
    </w:r>
    <w:r w:rsidRPr="002F5455">
      <w:rPr>
        <w:b/>
        <w:bCs/>
        <w:noProof/>
        <w:sz w:val="18"/>
        <w:szCs w:val="18"/>
        <w:lang w:eastAsia="it-IT"/>
      </w:rPr>
      <w:t>X31052004C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7BB" w:rsidRDefault="00B307BB">
      <w:r>
        <w:separator/>
      </w:r>
    </w:p>
  </w:footnote>
  <w:footnote w:type="continuationSeparator" w:id="1">
    <w:p w:rsidR="00B307BB" w:rsidRDefault="00B30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A2228"/>
    <w:multiLevelType w:val="hybridMultilevel"/>
    <w:tmpl w:val="BF022836"/>
    <w:lvl w:ilvl="0" w:tplc="21E00F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A17AE4"/>
    <w:multiLevelType w:val="hybridMultilevel"/>
    <w:tmpl w:val="709C75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ED5"/>
    <w:rsid w:val="000534B1"/>
    <w:rsid w:val="00094A08"/>
    <w:rsid w:val="000D021C"/>
    <w:rsid w:val="0014551C"/>
    <w:rsid w:val="0015234F"/>
    <w:rsid w:val="001664AB"/>
    <w:rsid w:val="001A4DCE"/>
    <w:rsid w:val="001C6D50"/>
    <w:rsid w:val="001E3952"/>
    <w:rsid w:val="00202C79"/>
    <w:rsid w:val="002A1879"/>
    <w:rsid w:val="002E088A"/>
    <w:rsid w:val="002F5455"/>
    <w:rsid w:val="00303F27"/>
    <w:rsid w:val="00390AD4"/>
    <w:rsid w:val="003E4842"/>
    <w:rsid w:val="004312D9"/>
    <w:rsid w:val="004509A7"/>
    <w:rsid w:val="00473CB0"/>
    <w:rsid w:val="0050698A"/>
    <w:rsid w:val="00544C32"/>
    <w:rsid w:val="00561BF3"/>
    <w:rsid w:val="005D2306"/>
    <w:rsid w:val="0063701A"/>
    <w:rsid w:val="00655452"/>
    <w:rsid w:val="006A2A78"/>
    <w:rsid w:val="006B0CB0"/>
    <w:rsid w:val="006B51D9"/>
    <w:rsid w:val="006C00AC"/>
    <w:rsid w:val="006D48E5"/>
    <w:rsid w:val="006D75F1"/>
    <w:rsid w:val="00721C0B"/>
    <w:rsid w:val="00747138"/>
    <w:rsid w:val="007744B1"/>
    <w:rsid w:val="00787EF1"/>
    <w:rsid w:val="008468BE"/>
    <w:rsid w:val="009935AA"/>
    <w:rsid w:val="009946CB"/>
    <w:rsid w:val="009B47BA"/>
    <w:rsid w:val="009E0E7E"/>
    <w:rsid w:val="009E2819"/>
    <w:rsid w:val="009E3DC3"/>
    <w:rsid w:val="009F31CF"/>
    <w:rsid w:val="00A01F42"/>
    <w:rsid w:val="00A66E7D"/>
    <w:rsid w:val="00A7119C"/>
    <w:rsid w:val="00A87317"/>
    <w:rsid w:val="00A92F7A"/>
    <w:rsid w:val="00AF65F3"/>
    <w:rsid w:val="00B307BB"/>
    <w:rsid w:val="00B333DF"/>
    <w:rsid w:val="00BC3C69"/>
    <w:rsid w:val="00C1670B"/>
    <w:rsid w:val="00C7095B"/>
    <w:rsid w:val="00CA4ED5"/>
    <w:rsid w:val="00D008A0"/>
    <w:rsid w:val="00D7425C"/>
    <w:rsid w:val="00D76DDB"/>
    <w:rsid w:val="00E63B39"/>
    <w:rsid w:val="00E63FB2"/>
    <w:rsid w:val="00E77FB9"/>
    <w:rsid w:val="00E9407A"/>
    <w:rsid w:val="00EC4F75"/>
    <w:rsid w:val="00ED397B"/>
    <w:rsid w:val="00F2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5A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1879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47BA"/>
    <w:rPr>
      <w:rFonts w:ascii="Times New Roman" w:hAnsi="Times New Roman" w:cs="Times New Roman"/>
      <w:sz w:val="2"/>
      <w:szCs w:val="2"/>
      <w:lang w:eastAsia="en-US"/>
    </w:rPr>
  </w:style>
  <w:style w:type="table" w:styleId="TableGrid">
    <w:name w:val="Table Grid"/>
    <w:basedOn w:val="TableNormal"/>
    <w:uiPriority w:val="99"/>
    <w:rsid w:val="00CA4ED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A4ED5"/>
    <w:pPr>
      <w:ind w:left="720"/>
    </w:pPr>
  </w:style>
  <w:style w:type="paragraph" w:styleId="Header">
    <w:name w:val="header"/>
    <w:basedOn w:val="Normal"/>
    <w:link w:val="HeaderChar"/>
    <w:uiPriority w:val="99"/>
    <w:rsid w:val="00D76DD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B47BA"/>
    <w:rPr>
      <w:lang w:eastAsia="en-US"/>
    </w:rPr>
  </w:style>
  <w:style w:type="paragraph" w:styleId="Footer">
    <w:name w:val="footer"/>
    <w:basedOn w:val="Normal"/>
    <w:link w:val="FooterChar1"/>
    <w:uiPriority w:val="99"/>
    <w:rsid w:val="00D76DD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B47BA"/>
    <w:rPr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D76DDB"/>
    <w:rPr>
      <w:rFonts w:ascii="Calibri" w:hAnsi="Calibri" w:cs="Calibri"/>
      <w:sz w:val="22"/>
      <w:szCs w:val="22"/>
      <w:lang w:val="it-IT" w:eastAsia="en-US"/>
    </w:rPr>
  </w:style>
  <w:style w:type="character" w:customStyle="1" w:styleId="CarattereCarattere">
    <w:name w:val="Carattere Carattere"/>
    <w:basedOn w:val="DefaultParagraphFont"/>
    <w:uiPriority w:val="99"/>
    <w:rsid w:val="00A711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2</Pages>
  <Words>305</Words>
  <Characters>1742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User</cp:lastModifiedBy>
  <cp:revision>20</cp:revision>
  <dcterms:created xsi:type="dcterms:W3CDTF">2012-07-31T08:18:00Z</dcterms:created>
  <dcterms:modified xsi:type="dcterms:W3CDTF">2012-08-02T07:02:00Z</dcterms:modified>
</cp:coreProperties>
</file>