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4F11" w:rsidRPr="008870D1" w:rsidRDefault="001A4F11" w:rsidP="002F1884">
      <w:pPr>
        <w:spacing w:after="0"/>
        <w:jc w:val="center"/>
        <w:rPr>
          <w:b/>
          <w:bCs/>
          <w:sz w:val="24"/>
          <w:szCs w:val="24"/>
        </w:rPr>
      </w:pPr>
      <w:r>
        <w:rPr>
          <w:sz w:val="24"/>
          <w:szCs w:val="24"/>
          <w:u w:val="single"/>
        </w:rPr>
        <w:t>ALLEGATO 2</w:t>
      </w:r>
      <w:r w:rsidRPr="002F1884">
        <w:rPr>
          <w:sz w:val="24"/>
          <w:szCs w:val="24"/>
        </w:rPr>
        <w:t xml:space="preserve"> -</w:t>
      </w:r>
      <w:r>
        <w:rPr>
          <w:sz w:val="24"/>
          <w:szCs w:val="24"/>
          <w:u w:val="single"/>
        </w:rPr>
        <w:t xml:space="preserve"> </w:t>
      </w:r>
      <w:r w:rsidRPr="008870D1">
        <w:rPr>
          <w:b/>
          <w:bCs/>
          <w:sz w:val="24"/>
          <w:szCs w:val="24"/>
        </w:rPr>
        <w:t>“ISTANZA DI PARTECIPAZIONE”</w:t>
      </w:r>
    </w:p>
    <w:p w:rsidR="001A4F11" w:rsidRPr="008870D1" w:rsidRDefault="001A4F11" w:rsidP="00FF5C14">
      <w:pPr>
        <w:spacing w:after="0"/>
        <w:jc w:val="center"/>
        <w:rPr>
          <w:sz w:val="24"/>
          <w:szCs w:val="24"/>
          <w:u w:val="single"/>
        </w:rPr>
      </w:pPr>
    </w:p>
    <w:p w:rsidR="001A4F11" w:rsidRDefault="001A4F11" w:rsidP="009626E9">
      <w:pPr>
        <w:spacing w:after="0" w:line="240" w:lineRule="auto"/>
        <w:jc w:val="center"/>
        <w:rPr>
          <w:b/>
          <w:bCs/>
          <w:i/>
          <w:iCs/>
          <w:sz w:val="20"/>
          <w:szCs w:val="20"/>
        </w:rPr>
      </w:pPr>
      <w:r w:rsidRPr="009626E9">
        <w:rPr>
          <w:b/>
          <w:bCs/>
          <w:sz w:val="20"/>
          <w:szCs w:val="20"/>
        </w:rPr>
        <w:t xml:space="preserve">Programma Operativo Nazionale FSE </w:t>
      </w:r>
      <w:r w:rsidRPr="009626E9">
        <w:rPr>
          <w:b/>
          <w:bCs/>
          <w:i/>
          <w:iCs/>
          <w:sz w:val="20"/>
          <w:szCs w:val="20"/>
        </w:rPr>
        <w:t xml:space="preserve">“Competenze per lo Sviluppo” </w:t>
      </w:r>
      <w:r>
        <w:rPr>
          <w:b/>
          <w:bCs/>
          <w:i/>
          <w:iCs/>
          <w:sz w:val="20"/>
          <w:szCs w:val="20"/>
        </w:rPr>
        <w:t>Obiettivo C Azione 1</w:t>
      </w:r>
    </w:p>
    <w:p w:rsidR="001A4F11" w:rsidRPr="002F1884" w:rsidRDefault="001A4F11" w:rsidP="002F1884">
      <w:pPr>
        <w:jc w:val="center"/>
        <w:rPr>
          <w:sz w:val="24"/>
          <w:szCs w:val="24"/>
          <w:lang w:val="en-GB"/>
        </w:rPr>
      </w:pPr>
      <w:r w:rsidRPr="002F1884">
        <w:rPr>
          <w:rFonts w:eastAsia="Arial Unicode MS"/>
          <w:b/>
          <w:bCs/>
          <w:i/>
          <w:iCs/>
          <w:sz w:val="20"/>
          <w:szCs w:val="20"/>
          <w:lang w:val="en-GB"/>
        </w:rPr>
        <w:t>“STAGE  ET PLACEMENT” Codice  C-5-FSE02_POR_SICILIA-2012-767</w:t>
      </w:r>
    </w:p>
    <w:p w:rsidR="001A4F11" w:rsidRDefault="001A4F11" w:rsidP="002F1884">
      <w:pPr>
        <w:jc w:val="both"/>
        <w:rPr>
          <w:rFonts w:eastAsia="Arial Unicode MS"/>
          <w:b/>
          <w:bCs/>
          <w:i/>
          <w:iCs/>
          <w:sz w:val="20"/>
          <w:szCs w:val="20"/>
        </w:rPr>
      </w:pPr>
      <w:r w:rsidRPr="008870D1">
        <w:rPr>
          <w:sz w:val="24"/>
          <w:szCs w:val="24"/>
        </w:rPr>
        <w:t>Oggetto</w:t>
      </w:r>
      <w:r w:rsidRPr="008870D1">
        <w:rPr>
          <w:rFonts w:eastAsia="Arial Unicode MS"/>
          <w:sz w:val="24"/>
          <w:szCs w:val="24"/>
        </w:rPr>
        <w:t xml:space="preserve"> PON FESR </w:t>
      </w:r>
      <w:r w:rsidRPr="008870D1">
        <w:rPr>
          <w:rFonts w:eastAsia="Arial Unicode MS"/>
          <w:i/>
          <w:iCs/>
          <w:sz w:val="24"/>
          <w:szCs w:val="24"/>
        </w:rPr>
        <w:t>“Ambienti per l’apprendimento”</w:t>
      </w:r>
      <w:r w:rsidRPr="008870D1">
        <w:rPr>
          <w:rFonts w:eastAsia="Arial Unicode MS"/>
          <w:sz w:val="24"/>
          <w:szCs w:val="24"/>
        </w:rPr>
        <w:t xml:space="preserve"> (o alternativamente) PON FSE </w:t>
      </w:r>
      <w:r w:rsidRPr="008870D1">
        <w:rPr>
          <w:rFonts w:eastAsia="Arial Unicode MS"/>
          <w:i/>
          <w:iCs/>
          <w:sz w:val="24"/>
          <w:szCs w:val="24"/>
        </w:rPr>
        <w:t>“Competenze per lo sviluppo</w:t>
      </w:r>
      <w:r w:rsidRPr="008870D1">
        <w:rPr>
          <w:rFonts w:eastAsia="Arial Unicode MS"/>
          <w:sz w:val="24"/>
          <w:szCs w:val="24"/>
        </w:rPr>
        <w:t xml:space="preserve">” – Obiettivo </w:t>
      </w:r>
      <w:r w:rsidRPr="008870D1">
        <w:rPr>
          <w:rFonts w:eastAsia="Arial Unicode MS"/>
          <w:b/>
          <w:bCs/>
          <w:sz w:val="24"/>
          <w:szCs w:val="24"/>
        </w:rPr>
        <w:t>C “Migliorare i livelli di conoscenza e competenza dei giovani”</w:t>
      </w:r>
      <w:r w:rsidRPr="008870D1">
        <w:rPr>
          <w:rFonts w:eastAsia="Arial Unicode MS"/>
          <w:sz w:val="24"/>
          <w:szCs w:val="24"/>
        </w:rPr>
        <w:t xml:space="preserve"> </w:t>
      </w:r>
      <w:r w:rsidRPr="008870D1">
        <w:rPr>
          <w:rFonts w:eastAsia="Arial Unicode MS"/>
          <w:b/>
          <w:bCs/>
          <w:sz w:val="24"/>
          <w:szCs w:val="24"/>
        </w:rPr>
        <w:t>Azione C.</w:t>
      </w:r>
      <w:r>
        <w:rPr>
          <w:rFonts w:eastAsia="Arial Unicode MS"/>
          <w:b/>
          <w:bCs/>
          <w:sz w:val="24"/>
          <w:szCs w:val="24"/>
        </w:rPr>
        <w:t>5</w:t>
      </w:r>
      <w:r w:rsidRPr="008870D1">
        <w:rPr>
          <w:rFonts w:eastAsia="Arial Unicode MS"/>
          <w:sz w:val="24"/>
          <w:szCs w:val="24"/>
        </w:rPr>
        <w:t xml:space="preserve"> </w:t>
      </w:r>
      <w:r>
        <w:rPr>
          <w:rFonts w:eastAsia="Arial Unicode MS"/>
          <w:sz w:val="24"/>
          <w:szCs w:val="24"/>
        </w:rPr>
        <w:t xml:space="preserve">- </w:t>
      </w:r>
      <w:r w:rsidRPr="008870D1">
        <w:rPr>
          <w:rStyle w:val="Emphasis"/>
          <w:color w:val="000000"/>
          <w:sz w:val="24"/>
          <w:szCs w:val="24"/>
        </w:rPr>
        <w:t>"</w:t>
      </w:r>
      <w:r>
        <w:rPr>
          <w:rStyle w:val="Emphasis"/>
          <w:color w:val="000000"/>
          <w:sz w:val="24"/>
          <w:szCs w:val="24"/>
        </w:rPr>
        <w:t>Tirocini e stage n Italia e nei Paesi Europei”</w:t>
      </w:r>
      <w:r w:rsidRPr="008870D1">
        <w:rPr>
          <w:rStyle w:val="Strong"/>
          <w:color w:val="000000"/>
          <w:sz w:val="24"/>
          <w:szCs w:val="24"/>
        </w:rPr>
        <w:t>.</w:t>
      </w:r>
      <w:r>
        <w:rPr>
          <w:rStyle w:val="Strong"/>
          <w:color w:val="000000"/>
          <w:sz w:val="24"/>
          <w:szCs w:val="24"/>
        </w:rPr>
        <w:t xml:space="preserve"> </w:t>
      </w:r>
      <w:r w:rsidRPr="008870D1">
        <w:rPr>
          <w:rFonts w:eastAsia="Arial Unicode MS"/>
          <w:sz w:val="24"/>
          <w:szCs w:val="24"/>
        </w:rPr>
        <w:t xml:space="preserve">Procedura di affidamento in economia, mediante cottimo fiduciario, ai sensi dell’art. 125 del D.Lgs 163/2006 per la realizzazione del </w:t>
      </w:r>
      <w:r w:rsidRPr="002F1884">
        <w:rPr>
          <w:rFonts w:eastAsia="Arial Unicode MS"/>
          <w:b/>
          <w:bCs/>
          <w:i/>
          <w:iCs/>
          <w:sz w:val="20"/>
          <w:szCs w:val="20"/>
        </w:rPr>
        <w:t xml:space="preserve">“STAGE  ET PLACEMENT” Codice </w:t>
      </w:r>
      <w:r w:rsidRPr="002F1884">
        <w:rPr>
          <w:rFonts w:eastAsia="Arial Unicode MS"/>
          <w:b/>
          <w:bCs/>
          <w:sz w:val="20"/>
          <w:szCs w:val="20"/>
        </w:rPr>
        <w:t xml:space="preserve"> </w:t>
      </w:r>
      <w:r w:rsidRPr="002F1884">
        <w:rPr>
          <w:rFonts w:eastAsia="Arial Unicode MS"/>
          <w:b/>
          <w:bCs/>
          <w:i/>
          <w:iCs/>
          <w:sz w:val="20"/>
          <w:szCs w:val="20"/>
        </w:rPr>
        <w:t>C-5-FSE02_POR_SICILIA-2012-767</w:t>
      </w:r>
    </w:p>
    <w:p w:rsidR="001A4F11" w:rsidRPr="008870D1" w:rsidRDefault="001A4F11" w:rsidP="002F1884">
      <w:pPr>
        <w:spacing w:after="0"/>
        <w:jc w:val="both"/>
        <w:rPr>
          <w:sz w:val="24"/>
          <w:szCs w:val="24"/>
        </w:rPr>
      </w:pPr>
      <w:r w:rsidRPr="008870D1">
        <w:rPr>
          <w:sz w:val="24"/>
          <w:szCs w:val="24"/>
        </w:rPr>
        <w:t xml:space="preserve">CIG: </w:t>
      </w:r>
      <w:r w:rsidRPr="002F1884">
        <w:rPr>
          <w:b/>
          <w:bCs/>
          <w:sz w:val="24"/>
          <w:szCs w:val="24"/>
        </w:rPr>
        <w:t>X31052004C</w:t>
      </w:r>
    </w:p>
    <w:p w:rsidR="001A4F11" w:rsidRPr="008870D1" w:rsidRDefault="001A4F11" w:rsidP="002F1884">
      <w:pPr>
        <w:spacing w:after="0"/>
        <w:rPr>
          <w:b/>
          <w:bCs/>
          <w:sz w:val="24"/>
          <w:szCs w:val="24"/>
          <w:u w:val="single"/>
        </w:rPr>
      </w:pPr>
      <w:r w:rsidRPr="008870D1">
        <w:rPr>
          <w:sz w:val="24"/>
          <w:szCs w:val="24"/>
        </w:rPr>
        <w:t xml:space="preserve">CUP: </w:t>
      </w:r>
      <w:r w:rsidRPr="002F1884">
        <w:rPr>
          <w:b/>
          <w:bCs/>
          <w:sz w:val="24"/>
          <w:szCs w:val="24"/>
        </w:rPr>
        <w:t>J55C12000480007</w:t>
      </w:r>
    </w:p>
    <w:p w:rsidR="001A4F11" w:rsidRPr="008870D1" w:rsidRDefault="001A4F11" w:rsidP="00FF5C14">
      <w:pPr>
        <w:spacing w:after="0"/>
        <w:jc w:val="center"/>
        <w:rPr>
          <w:b/>
          <w:bCs/>
          <w:sz w:val="24"/>
          <w:szCs w:val="24"/>
          <w:u w:val="single"/>
        </w:rPr>
      </w:pPr>
      <w:r w:rsidRPr="008870D1">
        <w:rPr>
          <w:b/>
          <w:bCs/>
          <w:sz w:val="24"/>
          <w:szCs w:val="24"/>
          <w:u w:val="single"/>
        </w:rPr>
        <w:t>ISTANZA DI PARTECIPAZIONE</w:t>
      </w:r>
    </w:p>
    <w:p w:rsidR="001A4F11" w:rsidRPr="008870D1" w:rsidRDefault="001A4F11" w:rsidP="00FF5C14">
      <w:pPr>
        <w:spacing w:after="0"/>
        <w:jc w:val="center"/>
        <w:rPr>
          <w:b/>
          <w:bCs/>
          <w:sz w:val="24"/>
          <w:szCs w:val="24"/>
          <w:u w:val="single"/>
        </w:rPr>
      </w:pPr>
    </w:p>
    <w:p w:rsidR="001A4F11" w:rsidRPr="008870D1" w:rsidRDefault="001A4F11" w:rsidP="00FF5C14">
      <w:pPr>
        <w:spacing w:after="0"/>
        <w:jc w:val="both"/>
        <w:rPr>
          <w:sz w:val="24"/>
          <w:szCs w:val="24"/>
        </w:rPr>
      </w:pPr>
      <w:r w:rsidRPr="008870D1">
        <w:rPr>
          <w:sz w:val="24"/>
          <w:szCs w:val="24"/>
        </w:rPr>
        <w:t>Il sottoscritto ………………, nato a ……….il ………….., C.F. …………….., residente in ……………, tel ………. Fax ……………, e-mail …………………..in qualità di legale rappresentante/procuratore/titolare dell’impresa ----------------------------------------------------------</w:t>
      </w:r>
    </w:p>
    <w:p w:rsidR="001A4F11" w:rsidRPr="008870D1" w:rsidRDefault="001A4F11" w:rsidP="00FF5C14">
      <w:pPr>
        <w:spacing w:after="0"/>
        <w:jc w:val="both"/>
        <w:rPr>
          <w:sz w:val="24"/>
          <w:szCs w:val="24"/>
        </w:rPr>
      </w:pPr>
    </w:p>
    <w:p w:rsidR="001A4F11" w:rsidRPr="008870D1" w:rsidRDefault="001A4F11" w:rsidP="00FF5C14">
      <w:pPr>
        <w:spacing w:after="0"/>
        <w:jc w:val="center"/>
        <w:rPr>
          <w:b/>
          <w:bCs/>
          <w:sz w:val="24"/>
          <w:szCs w:val="24"/>
        </w:rPr>
      </w:pPr>
      <w:r w:rsidRPr="008870D1">
        <w:rPr>
          <w:b/>
          <w:bCs/>
          <w:sz w:val="24"/>
          <w:szCs w:val="24"/>
        </w:rPr>
        <w:t>CHIEDE DI</w:t>
      </w:r>
    </w:p>
    <w:p w:rsidR="001A4F11" w:rsidRPr="008870D1" w:rsidRDefault="001A4F11" w:rsidP="00FF5C14">
      <w:pPr>
        <w:spacing w:after="0"/>
        <w:jc w:val="center"/>
        <w:rPr>
          <w:b/>
          <w:bCs/>
          <w:sz w:val="24"/>
          <w:szCs w:val="24"/>
        </w:rPr>
      </w:pPr>
    </w:p>
    <w:p w:rsidR="001A4F11" w:rsidRPr="008870D1" w:rsidRDefault="001A4F11" w:rsidP="00FF5C14">
      <w:pPr>
        <w:spacing w:after="0"/>
        <w:jc w:val="both"/>
        <w:rPr>
          <w:sz w:val="24"/>
          <w:szCs w:val="24"/>
        </w:rPr>
      </w:pPr>
      <w:r w:rsidRPr="008870D1">
        <w:rPr>
          <w:sz w:val="24"/>
          <w:szCs w:val="24"/>
        </w:rPr>
        <w:t xml:space="preserve">Essere ammesso alla selezione pubblica di soggetti per la realizzazione del </w:t>
      </w:r>
      <w:r>
        <w:rPr>
          <w:sz w:val="24"/>
          <w:szCs w:val="24"/>
        </w:rPr>
        <w:t xml:space="preserve">progetto </w:t>
      </w:r>
      <w:r w:rsidRPr="008870D1">
        <w:rPr>
          <w:sz w:val="24"/>
          <w:szCs w:val="24"/>
        </w:rPr>
        <w:t xml:space="preserve"> ………………………..</w:t>
      </w:r>
      <w:r>
        <w:rPr>
          <w:sz w:val="24"/>
          <w:szCs w:val="24"/>
        </w:rPr>
        <w:t xml:space="preserve"> </w:t>
      </w:r>
      <w:r w:rsidRPr="008870D1">
        <w:rPr>
          <w:sz w:val="24"/>
          <w:szCs w:val="24"/>
        </w:rPr>
        <w:t>(inserire come in oggetto)</w:t>
      </w:r>
    </w:p>
    <w:p w:rsidR="001A4F11" w:rsidRPr="008870D1" w:rsidRDefault="001A4F11" w:rsidP="00FF5C14">
      <w:pPr>
        <w:spacing w:after="0"/>
        <w:jc w:val="both"/>
        <w:rPr>
          <w:sz w:val="24"/>
          <w:szCs w:val="24"/>
        </w:rPr>
      </w:pPr>
    </w:p>
    <w:p w:rsidR="001A4F11" w:rsidRPr="008870D1" w:rsidRDefault="001A4F11" w:rsidP="00FF5C14">
      <w:pPr>
        <w:spacing w:after="0"/>
        <w:jc w:val="both"/>
        <w:rPr>
          <w:sz w:val="24"/>
          <w:szCs w:val="24"/>
        </w:rPr>
      </w:pPr>
      <w:r w:rsidRPr="008870D1">
        <w:rPr>
          <w:sz w:val="24"/>
          <w:szCs w:val="24"/>
        </w:rPr>
        <w:t>A tal fine si allega la seguente documentazione:</w:t>
      </w:r>
    </w:p>
    <w:p w:rsidR="001A4F11" w:rsidRPr="008870D1" w:rsidRDefault="001A4F11" w:rsidP="00FF5C14">
      <w:pPr>
        <w:spacing w:after="0"/>
        <w:jc w:val="both"/>
        <w:rPr>
          <w:sz w:val="24"/>
          <w:szCs w:val="24"/>
        </w:rPr>
      </w:pPr>
    </w:p>
    <w:p w:rsidR="001A4F11" w:rsidRDefault="001A4F11" w:rsidP="00986527">
      <w:pPr>
        <w:pStyle w:val="Paragrafoelenco1"/>
        <w:numPr>
          <w:ilvl w:val="0"/>
          <w:numId w:val="1"/>
        </w:numPr>
        <w:spacing w:after="0"/>
        <w:jc w:val="both"/>
        <w:rPr>
          <w:sz w:val="24"/>
          <w:szCs w:val="24"/>
          <w:lang w:val="it-IT"/>
        </w:rPr>
      </w:pPr>
      <w:r w:rsidRPr="00A71A77">
        <w:rPr>
          <w:lang w:val="it-IT"/>
        </w:rPr>
        <w:t>Dichiarazione resa ai sensi del DPR 445/2000 (redatta secondo l’Allegato 4 “DICHIARAZIONI”</w:t>
      </w:r>
      <w:r>
        <w:rPr>
          <w:lang w:val="it-IT"/>
        </w:rPr>
        <w:t>)</w:t>
      </w:r>
      <w:r w:rsidRPr="00A71A77">
        <w:rPr>
          <w:lang w:val="it-IT"/>
        </w:rPr>
        <w:t>, sottoscritta dal Legale Rappresentante, con allegata fotocopia del documento di identità in corso di validità</w:t>
      </w:r>
      <w:r>
        <w:rPr>
          <w:lang w:val="it-IT"/>
        </w:rPr>
        <w:t>;</w:t>
      </w:r>
    </w:p>
    <w:p w:rsidR="001A4F11" w:rsidRPr="00143338" w:rsidRDefault="001A4F11" w:rsidP="00986527">
      <w:pPr>
        <w:pStyle w:val="Paragrafoelenco1"/>
        <w:numPr>
          <w:ilvl w:val="0"/>
          <w:numId w:val="1"/>
        </w:numPr>
        <w:spacing w:after="0"/>
        <w:jc w:val="both"/>
        <w:rPr>
          <w:sz w:val="24"/>
          <w:szCs w:val="24"/>
          <w:lang w:val="it-IT"/>
        </w:rPr>
      </w:pPr>
      <w:r w:rsidRPr="00143338">
        <w:rPr>
          <w:lang w:val="it-IT"/>
        </w:rPr>
        <w:t>Copia del certificato di iscrizione alla C.C.I.A.A.;</w:t>
      </w:r>
    </w:p>
    <w:p w:rsidR="001A4F11" w:rsidRPr="0013398E" w:rsidRDefault="001A4F11" w:rsidP="00986527">
      <w:pPr>
        <w:pStyle w:val="Paragrafoelenco1"/>
        <w:numPr>
          <w:ilvl w:val="0"/>
          <w:numId w:val="1"/>
        </w:numPr>
        <w:spacing w:after="0"/>
        <w:jc w:val="both"/>
        <w:rPr>
          <w:sz w:val="24"/>
          <w:szCs w:val="24"/>
          <w:lang w:val="it-IT"/>
        </w:rPr>
      </w:pPr>
      <w:r w:rsidRPr="0013398E">
        <w:rPr>
          <w:lang w:val="it-IT"/>
        </w:rPr>
        <w:t>Dichiarazione del legale rappresentante attestante l’assunzione di tutti gli obblighi di tracciabilità dei flussi finanziari</w:t>
      </w:r>
      <w:r>
        <w:rPr>
          <w:lang w:val="it-IT"/>
        </w:rPr>
        <w:t>;</w:t>
      </w:r>
    </w:p>
    <w:p w:rsidR="001A4F11" w:rsidRDefault="001A4F11" w:rsidP="0098652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</w:pPr>
      <w:r w:rsidRPr="004E1FC6">
        <w:t>Dichiarazione del Legale Rappresentante attestante che</w:t>
      </w:r>
      <w:r w:rsidRPr="00D22D04">
        <w:t>:</w:t>
      </w:r>
    </w:p>
    <w:p w:rsidR="001A4F11" w:rsidRDefault="001A4F11" w:rsidP="00986527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</w:pPr>
      <w:r w:rsidRPr="00D22D04">
        <w:t>l’offerta è valida per almeno tre mesi;</w:t>
      </w:r>
    </w:p>
    <w:p w:rsidR="001A4F11" w:rsidRDefault="001A4F11" w:rsidP="00986527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</w:pPr>
      <w:r w:rsidRPr="00D22D04">
        <w:t>la Ditta è in grado di anticipare, ove necessario, le somme richieste per la</w:t>
      </w:r>
      <w:r>
        <w:t xml:space="preserve"> </w:t>
      </w:r>
      <w:r w:rsidRPr="00D22D04">
        <w:t>prenotazione dei servizi compresi nell’offerta (viaggio, vitto e alloggio)</w:t>
      </w:r>
      <w:r>
        <w:t>;</w:t>
      </w:r>
    </w:p>
    <w:p w:rsidR="001A4F11" w:rsidRDefault="001A4F11" w:rsidP="00986527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</w:pPr>
      <w:r w:rsidRPr="00D22D04">
        <w:t>la Ditta rinuncia sin d’ora alla richiesta di eventuali interessi legali e/o oneri di</w:t>
      </w:r>
      <w:r>
        <w:t xml:space="preserve"> </w:t>
      </w:r>
      <w:r w:rsidRPr="00D22D04">
        <w:t>alcun tipo per eventuali ritardi nel pagamento indipendenti dalla volontà di questa</w:t>
      </w:r>
      <w:r>
        <w:t xml:space="preserve"> </w:t>
      </w:r>
      <w:r w:rsidRPr="00D22D04">
        <w:t>Istituzione Scolastica;</w:t>
      </w:r>
    </w:p>
    <w:p w:rsidR="001A4F11" w:rsidRPr="009523FD" w:rsidRDefault="001A4F11" w:rsidP="00986527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</w:pPr>
      <w:r w:rsidRPr="00D22D04">
        <w:t>non procederà alla cessione del credito a terzi (Istituti di Credito, Istituti</w:t>
      </w:r>
      <w:r>
        <w:t xml:space="preserve"> </w:t>
      </w:r>
      <w:r w:rsidRPr="00D22D04">
        <w:t>Finanziari etc.).</w:t>
      </w:r>
    </w:p>
    <w:p w:rsidR="001A4F11" w:rsidRDefault="001A4F11" w:rsidP="00986527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</w:pPr>
      <w:r w:rsidRPr="009523FD">
        <w:t>che è in regola con gli adempimenti contributivi, sulla base rispettiva normativa di riferimento (</w:t>
      </w:r>
      <w:r w:rsidRPr="00E00FA2">
        <w:rPr>
          <w:u w:val="single"/>
        </w:rPr>
        <w:t>DURC</w:t>
      </w:r>
      <w:r w:rsidRPr="009523FD">
        <w:t>);</w:t>
      </w:r>
    </w:p>
    <w:p w:rsidR="001A4F11" w:rsidRDefault="001A4F11" w:rsidP="00986527">
      <w:pPr>
        <w:autoSpaceDE w:val="0"/>
        <w:autoSpaceDN w:val="0"/>
        <w:adjustRightInd w:val="0"/>
        <w:spacing w:after="0" w:line="240" w:lineRule="auto"/>
        <w:jc w:val="both"/>
      </w:pPr>
    </w:p>
    <w:p w:rsidR="001A4F11" w:rsidRPr="00986527" w:rsidRDefault="001A4F11" w:rsidP="00986527">
      <w:pPr>
        <w:pStyle w:val="Paragrafoelenco1"/>
        <w:numPr>
          <w:ilvl w:val="0"/>
          <w:numId w:val="1"/>
        </w:numPr>
        <w:spacing w:after="0"/>
        <w:jc w:val="both"/>
        <w:rPr>
          <w:sz w:val="24"/>
          <w:szCs w:val="24"/>
          <w:lang w:val="it-IT"/>
        </w:rPr>
      </w:pPr>
      <w:r w:rsidRPr="00986527">
        <w:rPr>
          <w:lang w:val="it-IT"/>
        </w:rPr>
        <w:t>Curriculum aziendale e Capacità Tecnica;</w:t>
      </w:r>
    </w:p>
    <w:p w:rsidR="001A4F11" w:rsidRDefault="001A4F11" w:rsidP="00986527">
      <w:pPr>
        <w:numPr>
          <w:ilvl w:val="0"/>
          <w:numId w:val="1"/>
        </w:numPr>
        <w:tabs>
          <w:tab w:val="num" w:pos="1260"/>
        </w:tabs>
        <w:spacing w:after="0" w:line="240" w:lineRule="auto"/>
        <w:jc w:val="both"/>
      </w:pPr>
      <w:r>
        <w:t xml:space="preserve">Offerta economica </w:t>
      </w:r>
      <w:r w:rsidRPr="00D22D04">
        <w:t xml:space="preserve">redatta secondo l’Allegato </w:t>
      </w:r>
      <w:r>
        <w:t>3;</w:t>
      </w:r>
    </w:p>
    <w:p w:rsidR="001A4F11" w:rsidRDefault="001A4F11" w:rsidP="00986527">
      <w:pPr>
        <w:numPr>
          <w:ilvl w:val="0"/>
          <w:numId w:val="1"/>
        </w:numPr>
        <w:tabs>
          <w:tab w:val="num" w:pos="1260"/>
        </w:tabs>
        <w:spacing w:after="0" w:line="240" w:lineRule="auto"/>
        <w:jc w:val="both"/>
      </w:pPr>
      <w:r w:rsidRPr="00986527">
        <w:t>Offerta tecnica</w:t>
      </w:r>
      <w:r w:rsidRPr="00FA5E8B">
        <w:t xml:space="preserve">, </w:t>
      </w:r>
      <w:r>
        <w:t>redatta secondo l’</w:t>
      </w:r>
      <w:r w:rsidRPr="00986527">
        <w:t>Allegato 5</w:t>
      </w:r>
      <w:r>
        <w:t>.</w:t>
      </w:r>
    </w:p>
    <w:p w:rsidR="001A4F11" w:rsidRDefault="001A4F11" w:rsidP="00FF5C14">
      <w:pPr>
        <w:spacing w:after="0"/>
        <w:jc w:val="both"/>
        <w:rPr>
          <w:sz w:val="24"/>
          <w:szCs w:val="24"/>
        </w:rPr>
      </w:pPr>
    </w:p>
    <w:p w:rsidR="001A4F11" w:rsidRPr="008870D1" w:rsidRDefault="001A4F11" w:rsidP="00FF5C14">
      <w:pPr>
        <w:spacing w:after="0"/>
        <w:jc w:val="both"/>
        <w:rPr>
          <w:sz w:val="24"/>
          <w:szCs w:val="24"/>
        </w:rPr>
      </w:pPr>
    </w:p>
    <w:p w:rsidR="001A4F11" w:rsidRPr="008870D1" w:rsidRDefault="001A4F11" w:rsidP="002F1884">
      <w:pPr>
        <w:spacing w:after="0"/>
        <w:jc w:val="both"/>
      </w:pPr>
      <w:r w:rsidRPr="008870D1">
        <w:rPr>
          <w:sz w:val="24"/>
          <w:szCs w:val="24"/>
        </w:rPr>
        <w:t>Data</w:t>
      </w:r>
      <w:r>
        <w:rPr>
          <w:sz w:val="24"/>
          <w:szCs w:val="24"/>
        </w:rPr>
        <w:t xml:space="preserve"> ………………………………………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8870D1">
        <w:rPr>
          <w:sz w:val="24"/>
          <w:szCs w:val="24"/>
        </w:rPr>
        <w:t>Firma</w:t>
      </w:r>
      <w:r>
        <w:rPr>
          <w:sz w:val="24"/>
          <w:szCs w:val="24"/>
        </w:rPr>
        <w:t xml:space="preserve"> ……………………………………………………………</w:t>
      </w:r>
    </w:p>
    <w:sectPr w:rsidR="001A4F11" w:rsidRPr="008870D1" w:rsidSect="009626E9">
      <w:pgSz w:w="11906" w:h="16838"/>
      <w:pgMar w:top="709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7BC"/>
    <w:multiLevelType w:val="hybridMultilevel"/>
    <w:tmpl w:val="C10C6B06"/>
    <w:lvl w:ilvl="0" w:tplc="19EA9EAE">
      <w:start w:val="1"/>
      <w:numFmt w:val="upp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0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191F63FE"/>
    <w:multiLevelType w:val="multilevel"/>
    <w:tmpl w:val="E3E8CF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8"/>
      <w:numFmt w:val="upperRoman"/>
      <w:lvlText w:val="%2."/>
      <w:lvlJc w:val="right"/>
      <w:pPr>
        <w:tabs>
          <w:tab w:val="num" w:pos="1260"/>
        </w:tabs>
        <w:ind w:left="1260" w:hanging="180"/>
      </w:pPr>
      <w:rPr>
        <w:rFonts w:hint="default"/>
        <w:b/>
        <w:bCs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30D92A8D"/>
    <w:multiLevelType w:val="hybridMultilevel"/>
    <w:tmpl w:val="452CFAA0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71A05CD"/>
    <w:multiLevelType w:val="hybridMultilevel"/>
    <w:tmpl w:val="E3E8CF18"/>
    <w:lvl w:ilvl="0" w:tplc="C172EA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A0EABA6">
      <w:start w:val="8"/>
      <w:numFmt w:val="upperRoman"/>
      <w:lvlText w:val="%2."/>
      <w:lvlJc w:val="right"/>
      <w:pPr>
        <w:tabs>
          <w:tab w:val="num" w:pos="1260"/>
        </w:tabs>
        <w:ind w:left="1260" w:hanging="180"/>
      </w:pPr>
      <w:rPr>
        <w:rFonts w:hint="default"/>
        <w:b/>
        <w:bCs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700C5B44"/>
    <w:multiLevelType w:val="hybridMultilevel"/>
    <w:tmpl w:val="B4D292D0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283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F5C14"/>
    <w:rsid w:val="00025A19"/>
    <w:rsid w:val="000B1872"/>
    <w:rsid w:val="0013398E"/>
    <w:rsid w:val="00143338"/>
    <w:rsid w:val="00184EAB"/>
    <w:rsid w:val="001A4F11"/>
    <w:rsid w:val="00280C34"/>
    <w:rsid w:val="00296347"/>
    <w:rsid w:val="002B3C6E"/>
    <w:rsid w:val="002F1884"/>
    <w:rsid w:val="003C5E43"/>
    <w:rsid w:val="003E2B7B"/>
    <w:rsid w:val="004A4968"/>
    <w:rsid w:val="004D06DB"/>
    <w:rsid w:val="004E1FC6"/>
    <w:rsid w:val="00564562"/>
    <w:rsid w:val="005A6596"/>
    <w:rsid w:val="007F6F1E"/>
    <w:rsid w:val="00830069"/>
    <w:rsid w:val="00884D59"/>
    <w:rsid w:val="008870D1"/>
    <w:rsid w:val="009523FD"/>
    <w:rsid w:val="00961E14"/>
    <w:rsid w:val="009626E9"/>
    <w:rsid w:val="00986527"/>
    <w:rsid w:val="00A3728A"/>
    <w:rsid w:val="00A71A77"/>
    <w:rsid w:val="00A74D30"/>
    <w:rsid w:val="00AA0988"/>
    <w:rsid w:val="00B57498"/>
    <w:rsid w:val="00C204E3"/>
    <w:rsid w:val="00D22D04"/>
    <w:rsid w:val="00D74F9D"/>
    <w:rsid w:val="00D953EC"/>
    <w:rsid w:val="00E00FA2"/>
    <w:rsid w:val="00E21B19"/>
    <w:rsid w:val="00EB1A5D"/>
    <w:rsid w:val="00F44AAF"/>
    <w:rsid w:val="00F77B54"/>
    <w:rsid w:val="00FA5E8B"/>
    <w:rsid w:val="00FF33DF"/>
    <w:rsid w:val="00FF5C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5C14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oelenco1">
    <w:name w:val="Paragrafo elenco1"/>
    <w:basedOn w:val="Normal"/>
    <w:uiPriority w:val="99"/>
    <w:rsid w:val="00FF5C14"/>
    <w:pPr>
      <w:ind w:left="720"/>
    </w:pPr>
    <w:rPr>
      <w:lang w:val="en-US"/>
    </w:rPr>
  </w:style>
  <w:style w:type="character" w:styleId="Strong">
    <w:name w:val="Strong"/>
    <w:basedOn w:val="DefaultParagraphFont"/>
    <w:uiPriority w:val="99"/>
    <w:qFormat/>
    <w:rsid w:val="00A3728A"/>
    <w:rPr>
      <w:b/>
      <w:bCs/>
    </w:rPr>
  </w:style>
  <w:style w:type="character" w:styleId="Emphasis">
    <w:name w:val="Emphasis"/>
    <w:basedOn w:val="DefaultParagraphFont"/>
    <w:uiPriority w:val="99"/>
    <w:qFormat/>
    <w:rsid w:val="00A3728A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36</TotalTime>
  <Pages>1</Pages>
  <Words>349</Words>
  <Characters>1995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PC21</dc:creator>
  <cp:keywords/>
  <dc:description/>
  <cp:lastModifiedBy>User</cp:lastModifiedBy>
  <cp:revision>16</cp:revision>
  <dcterms:created xsi:type="dcterms:W3CDTF">2012-07-29T23:46:00Z</dcterms:created>
  <dcterms:modified xsi:type="dcterms:W3CDTF">2012-08-02T06:46:00Z</dcterms:modified>
</cp:coreProperties>
</file>